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9D" w:rsidRPr="00B86362" w:rsidRDefault="00A848C7" w:rsidP="00A848C7">
      <w:pPr>
        <w:jc w:val="center"/>
        <w:rPr>
          <w:i/>
          <w:sz w:val="40"/>
          <w:szCs w:val="40"/>
        </w:rPr>
      </w:pPr>
      <w:bookmarkStart w:id="0" w:name="_GoBack"/>
      <w:bookmarkEnd w:id="0"/>
      <w:r w:rsidRPr="00B86362">
        <w:rPr>
          <w:i/>
          <w:sz w:val="40"/>
          <w:szCs w:val="40"/>
        </w:rPr>
        <w:t>„Persönlich vom Glauben reden“</w:t>
      </w:r>
    </w:p>
    <w:p w:rsidR="00A848C7" w:rsidRPr="00B86362" w:rsidRDefault="00A848C7" w:rsidP="00A848C7">
      <w:pPr>
        <w:jc w:val="center"/>
        <w:rPr>
          <w:b/>
          <w:sz w:val="32"/>
          <w:szCs w:val="32"/>
        </w:rPr>
      </w:pPr>
      <w:r w:rsidRPr="00B86362">
        <w:rPr>
          <w:b/>
          <w:sz w:val="32"/>
          <w:szCs w:val="32"/>
        </w:rPr>
        <w:t>Danke für Ihre Rückmeldung</w:t>
      </w:r>
    </w:p>
    <w:p w:rsidR="00A848C7" w:rsidRPr="00B86362" w:rsidRDefault="00A848C7">
      <w:pPr>
        <w:rPr>
          <w:sz w:val="24"/>
        </w:rPr>
      </w:pPr>
    </w:p>
    <w:p w:rsidR="00A848C7" w:rsidRDefault="00A848C7">
      <w:pPr>
        <w:rPr>
          <w:sz w:val="24"/>
        </w:rPr>
      </w:pPr>
      <w:r>
        <w:rPr>
          <w:sz w:val="24"/>
        </w:rPr>
        <w:t>Damit wir wissen, ob Ihnen die Inhalte und Methoden des „Kommunikations-Trainings“ geholfen haben, bitten wir Sie, uns eine anonyme Rückmeldung zu geben. Danke für Ihre Mühe.</w:t>
      </w:r>
    </w:p>
    <w:p w:rsidR="00A848C7" w:rsidRDefault="00A848C7">
      <w:pPr>
        <w:rPr>
          <w:sz w:val="24"/>
        </w:rPr>
      </w:pPr>
    </w:p>
    <w:p w:rsidR="00A848C7" w:rsidRDefault="00A848C7">
      <w:pPr>
        <w:rPr>
          <w:sz w:val="24"/>
        </w:rPr>
      </w:pPr>
      <w:r>
        <w:rPr>
          <w:sz w:val="24"/>
        </w:rPr>
        <w:t xml:space="preserve">Bitte kreuzen Sie auf einer Skala von 0 bis 5 an, wie sehr Sie der jeweiligen Aussage zustimmen können. </w:t>
      </w:r>
    </w:p>
    <w:p w:rsidR="00C1016A" w:rsidRDefault="00A848C7">
      <w:pPr>
        <w:rPr>
          <w:sz w:val="24"/>
        </w:rPr>
      </w:pPr>
      <w:r>
        <w:rPr>
          <w:sz w:val="24"/>
        </w:rPr>
        <w:t>0 = ich kann gar nicht zustimmen      5 = ich kann absolut zustimmen</w:t>
      </w:r>
    </w:p>
    <w:p w:rsidR="00A848C7" w:rsidRPr="00393D76" w:rsidRDefault="00C1016A">
      <w:pPr>
        <w:rPr>
          <w:sz w:val="24"/>
        </w:rPr>
      </w:pPr>
      <w:r w:rsidRPr="00393D76">
        <w:rPr>
          <w:sz w:val="24"/>
        </w:rPr>
        <w:t>Wir sind Ihnen dankbar, wenn Sie ggf. auch noch eine Bemerkung dazu schreiben.</w:t>
      </w:r>
      <w:r w:rsidR="002523C2" w:rsidRPr="00393D76">
        <w:rPr>
          <w:sz w:val="24"/>
        </w:rPr>
        <w:tab/>
      </w:r>
      <w:r w:rsidR="002523C2" w:rsidRPr="00393D76">
        <w:rPr>
          <w:sz w:val="24"/>
        </w:rPr>
        <w:tab/>
      </w:r>
      <w:r w:rsidR="002523C2" w:rsidRPr="00393D76">
        <w:rPr>
          <w:sz w:val="24"/>
        </w:rPr>
        <w:tab/>
      </w:r>
      <w:r w:rsidR="002523C2" w:rsidRPr="00393D76">
        <w:rPr>
          <w:sz w:val="24"/>
        </w:rPr>
        <w:tab/>
      </w:r>
      <w:r w:rsidR="002523C2" w:rsidRPr="00393D76">
        <w:rPr>
          <w:sz w:val="24"/>
        </w:rPr>
        <w:tab/>
      </w:r>
      <w:r w:rsidR="002523C2" w:rsidRPr="00393D76">
        <w:rPr>
          <w:sz w:val="24"/>
        </w:rPr>
        <w:tab/>
      </w:r>
      <w:r w:rsidR="002523C2" w:rsidRPr="00393D76">
        <w:rPr>
          <w:sz w:val="24"/>
        </w:rPr>
        <w:tab/>
      </w:r>
      <w:r w:rsidR="00B63569" w:rsidRPr="00393D76">
        <w:rPr>
          <w:sz w:val="24"/>
        </w:rPr>
        <w:tab/>
      </w:r>
      <w:r w:rsidR="002523C2" w:rsidRPr="00393D76">
        <w:rPr>
          <w:sz w:val="24"/>
        </w:rPr>
        <w:t>Bemerkung</w:t>
      </w:r>
    </w:p>
    <w:p w:rsidR="00A848C7" w:rsidRPr="00393D76" w:rsidRDefault="00A848C7">
      <w:pPr>
        <w:rPr>
          <w:sz w:val="24"/>
        </w:rPr>
      </w:pPr>
    </w:p>
    <w:p w:rsidR="00A848C7" w:rsidRPr="00393D76" w:rsidRDefault="00A848C7" w:rsidP="00636AFA">
      <w:pPr>
        <w:spacing w:line="360" w:lineRule="auto"/>
        <w:rPr>
          <w:sz w:val="26"/>
          <w:szCs w:val="26"/>
        </w:rPr>
      </w:pPr>
      <w:r w:rsidRPr="00393D76">
        <w:rPr>
          <w:sz w:val="26"/>
          <w:szCs w:val="26"/>
        </w:rPr>
        <w:t xml:space="preserve">Ich habe mich </w:t>
      </w:r>
      <w:r w:rsidR="0054795F" w:rsidRPr="00393D76">
        <w:rPr>
          <w:sz w:val="26"/>
          <w:szCs w:val="26"/>
        </w:rPr>
        <w:t>in der Gruppe</w:t>
      </w:r>
      <w:r w:rsidRPr="00393D76">
        <w:rPr>
          <w:sz w:val="26"/>
          <w:szCs w:val="26"/>
        </w:rPr>
        <w:t xml:space="preserve"> wohlgefühlt</w:t>
      </w:r>
      <w:r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>0    1    2    3    4    5</w:t>
      </w:r>
      <w:r w:rsidR="002523C2" w:rsidRPr="00393D76">
        <w:rPr>
          <w:sz w:val="26"/>
          <w:szCs w:val="26"/>
        </w:rPr>
        <w:t xml:space="preserve"> __________________</w:t>
      </w:r>
      <w:r w:rsidR="00B63569" w:rsidRPr="00393D76">
        <w:rPr>
          <w:sz w:val="26"/>
          <w:szCs w:val="26"/>
        </w:rPr>
        <w:t>_________</w:t>
      </w:r>
    </w:p>
    <w:p w:rsidR="0054795F" w:rsidRPr="00393D76" w:rsidRDefault="0054795F" w:rsidP="00636AFA">
      <w:pPr>
        <w:spacing w:line="360" w:lineRule="auto"/>
        <w:rPr>
          <w:sz w:val="26"/>
          <w:szCs w:val="26"/>
        </w:rPr>
      </w:pPr>
      <w:r w:rsidRPr="00393D76">
        <w:rPr>
          <w:sz w:val="26"/>
          <w:szCs w:val="26"/>
        </w:rPr>
        <w:t>D</w:t>
      </w:r>
      <w:r w:rsidR="00C1016A" w:rsidRPr="00393D76">
        <w:rPr>
          <w:sz w:val="26"/>
          <w:szCs w:val="26"/>
        </w:rPr>
        <w:t>as Training</w:t>
      </w:r>
      <w:r w:rsidRPr="00393D76">
        <w:rPr>
          <w:sz w:val="26"/>
          <w:szCs w:val="26"/>
        </w:rPr>
        <w:t xml:space="preserve"> hat me</w:t>
      </w:r>
      <w:r w:rsidR="002523C2" w:rsidRPr="00393D76">
        <w:rPr>
          <w:sz w:val="26"/>
          <w:szCs w:val="26"/>
        </w:rPr>
        <w:t>ine Erwartungen erfüllt</w:t>
      </w:r>
      <w:r w:rsidR="002523C2"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>0    1    2    3    4    5</w:t>
      </w:r>
      <w:r w:rsidR="002523C2" w:rsidRPr="00393D76">
        <w:rPr>
          <w:sz w:val="26"/>
          <w:szCs w:val="26"/>
        </w:rPr>
        <w:t xml:space="preserve"> __________________</w:t>
      </w:r>
      <w:r w:rsidR="00B63569" w:rsidRPr="00393D76">
        <w:rPr>
          <w:sz w:val="26"/>
          <w:szCs w:val="26"/>
        </w:rPr>
        <w:t>_________</w:t>
      </w:r>
    </w:p>
    <w:p w:rsidR="00A848C7" w:rsidRPr="00393D76" w:rsidRDefault="00A848C7" w:rsidP="00636AFA">
      <w:pPr>
        <w:spacing w:line="360" w:lineRule="auto"/>
        <w:rPr>
          <w:sz w:val="26"/>
          <w:szCs w:val="26"/>
        </w:rPr>
      </w:pPr>
      <w:r w:rsidRPr="00393D76">
        <w:rPr>
          <w:sz w:val="26"/>
          <w:szCs w:val="26"/>
        </w:rPr>
        <w:t xml:space="preserve">Der erste Abend („die eigenen Schätze“) war hilfreich      </w:t>
      </w:r>
      <w:r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>0    1    2    3    4    5</w:t>
      </w:r>
      <w:r w:rsidR="002523C2" w:rsidRPr="00393D76">
        <w:rPr>
          <w:sz w:val="26"/>
          <w:szCs w:val="26"/>
        </w:rPr>
        <w:t xml:space="preserve"> __________________</w:t>
      </w:r>
      <w:r w:rsidR="00B63569" w:rsidRPr="00393D76">
        <w:rPr>
          <w:sz w:val="26"/>
          <w:szCs w:val="26"/>
        </w:rPr>
        <w:t>_________</w:t>
      </w:r>
    </w:p>
    <w:p w:rsidR="00A848C7" w:rsidRPr="00393D76" w:rsidRDefault="00A848C7" w:rsidP="00636AFA">
      <w:pPr>
        <w:spacing w:line="360" w:lineRule="auto"/>
        <w:rPr>
          <w:sz w:val="26"/>
          <w:szCs w:val="26"/>
        </w:rPr>
      </w:pPr>
      <w:r w:rsidRPr="00393D76">
        <w:rPr>
          <w:sz w:val="26"/>
          <w:szCs w:val="26"/>
        </w:rPr>
        <w:t>Der zweite Abend („Situationen des Gesprächs</w:t>
      </w:r>
      <w:r w:rsidR="00636AFA">
        <w:rPr>
          <w:sz w:val="26"/>
          <w:szCs w:val="26"/>
        </w:rPr>
        <w:t>“</w:t>
      </w:r>
      <w:r w:rsidRPr="00393D76">
        <w:rPr>
          <w:sz w:val="26"/>
          <w:szCs w:val="26"/>
        </w:rPr>
        <w:t>) war hilfreich</w:t>
      </w:r>
      <w:r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>0    1    2    3    4    5</w:t>
      </w:r>
      <w:r w:rsidR="002523C2" w:rsidRPr="00393D76">
        <w:rPr>
          <w:sz w:val="26"/>
          <w:szCs w:val="26"/>
        </w:rPr>
        <w:t xml:space="preserve"> __________________</w:t>
      </w:r>
      <w:r w:rsidR="00B63569" w:rsidRPr="00393D76">
        <w:rPr>
          <w:sz w:val="26"/>
          <w:szCs w:val="26"/>
        </w:rPr>
        <w:t>_________</w:t>
      </w:r>
    </w:p>
    <w:p w:rsidR="00A848C7" w:rsidRPr="00393D76" w:rsidRDefault="00A848C7" w:rsidP="00636AFA">
      <w:pPr>
        <w:spacing w:line="360" w:lineRule="auto"/>
        <w:rPr>
          <w:sz w:val="26"/>
          <w:szCs w:val="26"/>
        </w:rPr>
      </w:pPr>
      <w:r w:rsidRPr="00393D76">
        <w:rPr>
          <w:sz w:val="26"/>
          <w:szCs w:val="26"/>
        </w:rPr>
        <w:t>Der dritte Abend („Motivation und Hindernisse“) war hilfreich</w:t>
      </w:r>
      <w:r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ab/>
      </w:r>
      <w:r w:rsidR="002523C2"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>0    1    2    3    4    5</w:t>
      </w:r>
      <w:r w:rsidR="002523C2" w:rsidRPr="00393D76">
        <w:rPr>
          <w:sz w:val="26"/>
          <w:szCs w:val="26"/>
        </w:rPr>
        <w:t xml:space="preserve"> __________________</w:t>
      </w:r>
      <w:r w:rsidR="00B63569" w:rsidRPr="00393D76">
        <w:rPr>
          <w:sz w:val="26"/>
          <w:szCs w:val="26"/>
        </w:rPr>
        <w:t>_________</w:t>
      </w:r>
    </w:p>
    <w:p w:rsidR="0054795F" w:rsidRPr="00B63569" w:rsidRDefault="0054795F" w:rsidP="00636AFA">
      <w:pPr>
        <w:spacing w:line="360" w:lineRule="auto"/>
        <w:rPr>
          <w:sz w:val="26"/>
          <w:szCs w:val="26"/>
        </w:rPr>
      </w:pPr>
      <w:r w:rsidRPr="00393D76">
        <w:rPr>
          <w:sz w:val="26"/>
          <w:szCs w:val="26"/>
        </w:rPr>
        <w:t xml:space="preserve">Ich fühle mich nach dem </w:t>
      </w:r>
      <w:r w:rsidR="00C1016A" w:rsidRPr="00393D76">
        <w:rPr>
          <w:sz w:val="26"/>
          <w:szCs w:val="26"/>
        </w:rPr>
        <w:t>Training</w:t>
      </w:r>
      <w:r w:rsidRPr="00393D76">
        <w:rPr>
          <w:sz w:val="26"/>
          <w:szCs w:val="26"/>
        </w:rPr>
        <w:t xml:space="preserve"> kompetenter</w:t>
      </w:r>
      <w:r w:rsidR="002523C2" w:rsidRPr="00393D76">
        <w:rPr>
          <w:sz w:val="26"/>
          <w:szCs w:val="26"/>
        </w:rPr>
        <w:t xml:space="preserve">, </w:t>
      </w:r>
      <w:r w:rsidR="00C1016A" w:rsidRPr="00393D76">
        <w:rPr>
          <w:sz w:val="26"/>
          <w:szCs w:val="26"/>
        </w:rPr>
        <w:t xml:space="preserve">vom </w:t>
      </w:r>
      <w:r w:rsidR="002523C2" w:rsidRPr="00393D76">
        <w:rPr>
          <w:sz w:val="26"/>
          <w:szCs w:val="26"/>
        </w:rPr>
        <w:t>Glauben zu sprechen</w:t>
      </w:r>
      <w:r w:rsidR="002523C2" w:rsidRPr="00393D76">
        <w:rPr>
          <w:sz w:val="26"/>
          <w:szCs w:val="26"/>
        </w:rPr>
        <w:tab/>
      </w:r>
      <w:r w:rsidRPr="00393D76">
        <w:rPr>
          <w:sz w:val="26"/>
          <w:szCs w:val="26"/>
        </w:rPr>
        <w:t>0    1    2    3    4    5</w:t>
      </w:r>
      <w:r w:rsidR="002523C2" w:rsidRPr="00393D76">
        <w:rPr>
          <w:sz w:val="26"/>
          <w:szCs w:val="26"/>
        </w:rPr>
        <w:t xml:space="preserve"> __________________</w:t>
      </w:r>
      <w:r w:rsidR="00B63569" w:rsidRPr="00393D76">
        <w:rPr>
          <w:sz w:val="26"/>
          <w:szCs w:val="26"/>
        </w:rPr>
        <w:t>_________</w:t>
      </w:r>
    </w:p>
    <w:p w:rsidR="0054795F" w:rsidRPr="00B63569" w:rsidRDefault="0054795F" w:rsidP="00636AFA">
      <w:pPr>
        <w:spacing w:line="360" w:lineRule="auto"/>
        <w:rPr>
          <w:sz w:val="26"/>
          <w:szCs w:val="26"/>
        </w:rPr>
      </w:pPr>
      <w:r w:rsidRPr="00B63569">
        <w:rPr>
          <w:sz w:val="26"/>
          <w:szCs w:val="26"/>
        </w:rPr>
        <w:t>Ich hätte mir noc</w:t>
      </w:r>
      <w:r w:rsidR="002523C2" w:rsidRPr="00B63569">
        <w:rPr>
          <w:sz w:val="26"/>
          <w:szCs w:val="26"/>
        </w:rPr>
        <w:t>h mehr Übungen gewünscht</w:t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Pr="00B63569">
        <w:rPr>
          <w:sz w:val="26"/>
          <w:szCs w:val="26"/>
        </w:rPr>
        <w:t>0    1    2    3    4    5</w:t>
      </w:r>
      <w:r w:rsidR="002523C2" w:rsidRPr="00B63569">
        <w:rPr>
          <w:sz w:val="26"/>
          <w:szCs w:val="26"/>
        </w:rPr>
        <w:t xml:space="preserve"> __________________</w:t>
      </w:r>
      <w:r w:rsidR="00B63569">
        <w:rPr>
          <w:sz w:val="26"/>
          <w:szCs w:val="26"/>
        </w:rPr>
        <w:t>_________</w:t>
      </w:r>
    </w:p>
    <w:p w:rsidR="0054795F" w:rsidRPr="00B63569" w:rsidRDefault="0054795F" w:rsidP="00636AFA">
      <w:pPr>
        <w:spacing w:line="360" w:lineRule="auto"/>
        <w:rPr>
          <w:sz w:val="26"/>
          <w:szCs w:val="26"/>
        </w:rPr>
      </w:pPr>
      <w:r w:rsidRPr="00B63569">
        <w:rPr>
          <w:sz w:val="26"/>
          <w:szCs w:val="26"/>
        </w:rPr>
        <w:t xml:space="preserve">Die </w:t>
      </w:r>
      <w:r w:rsidR="00FD266F">
        <w:rPr>
          <w:sz w:val="26"/>
          <w:szCs w:val="26"/>
        </w:rPr>
        <w:t>Leitung durch die Abende</w:t>
      </w:r>
      <w:r w:rsidRPr="00B63569">
        <w:rPr>
          <w:sz w:val="26"/>
          <w:szCs w:val="26"/>
        </w:rPr>
        <w:t xml:space="preserve"> war v</w:t>
      </w:r>
      <w:r w:rsidR="002523C2" w:rsidRPr="00B63569">
        <w:rPr>
          <w:sz w:val="26"/>
          <w:szCs w:val="26"/>
        </w:rPr>
        <w:t>erständlich und hilfreich</w:t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384CE0">
        <w:rPr>
          <w:sz w:val="26"/>
          <w:szCs w:val="26"/>
        </w:rPr>
        <w:tab/>
      </w:r>
      <w:r w:rsidRPr="00B63569">
        <w:rPr>
          <w:sz w:val="26"/>
          <w:szCs w:val="26"/>
        </w:rPr>
        <w:t>0    1    2    3    4    5</w:t>
      </w:r>
      <w:r w:rsidR="002523C2" w:rsidRPr="00B63569">
        <w:rPr>
          <w:sz w:val="26"/>
          <w:szCs w:val="26"/>
        </w:rPr>
        <w:t xml:space="preserve"> __________________</w:t>
      </w:r>
      <w:r w:rsidR="00B63569">
        <w:rPr>
          <w:sz w:val="26"/>
          <w:szCs w:val="26"/>
        </w:rPr>
        <w:t>_________</w:t>
      </w:r>
    </w:p>
    <w:p w:rsidR="0054795F" w:rsidRPr="00B63569" w:rsidRDefault="0054795F" w:rsidP="00636AFA">
      <w:pPr>
        <w:spacing w:line="360" w:lineRule="auto"/>
        <w:rPr>
          <w:sz w:val="26"/>
          <w:szCs w:val="26"/>
        </w:rPr>
      </w:pPr>
      <w:r w:rsidRPr="00B63569">
        <w:rPr>
          <w:sz w:val="26"/>
          <w:szCs w:val="26"/>
        </w:rPr>
        <w:t>Ich würde andere</w:t>
      </w:r>
      <w:r w:rsidR="002523C2" w:rsidRPr="00B63569">
        <w:rPr>
          <w:sz w:val="26"/>
          <w:szCs w:val="26"/>
        </w:rPr>
        <w:t xml:space="preserve"> zu diesem </w:t>
      </w:r>
      <w:r w:rsidR="00C1016A" w:rsidRPr="00393D76">
        <w:rPr>
          <w:sz w:val="26"/>
          <w:szCs w:val="26"/>
        </w:rPr>
        <w:t>Angebot</w:t>
      </w:r>
      <w:r w:rsidR="00C1016A">
        <w:rPr>
          <w:sz w:val="26"/>
          <w:szCs w:val="26"/>
        </w:rPr>
        <w:t xml:space="preserve"> </w:t>
      </w:r>
      <w:r w:rsidR="002523C2" w:rsidRPr="00B63569">
        <w:rPr>
          <w:sz w:val="26"/>
          <w:szCs w:val="26"/>
        </w:rPr>
        <w:t>einladen</w:t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="002523C2" w:rsidRPr="00B63569">
        <w:rPr>
          <w:sz w:val="26"/>
          <w:szCs w:val="26"/>
        </w:rPr>
        <w:tab/>
      </w:r>
      <w:r w:rsidRPr="00B63569">
        <w:rPr>
          <w:sz w:val="26"/>
          <w:szCs w:val="26"/>
        </w:rPr>
        <w:t>0    1    2    3    4    5</w:t>
      </w:r>
      <w:r w:rsidR="002523C2" w:rsidRPr="00B63569">
        <w:rPr>
          <w:sz w:val="26"/>
          <w:szCs w:val="26"/>
        </w:rPr>
        <w:t xml:space="preserve"> __________________</w:t>
      </w:r>
      <w:r w:rsidR="00B63569">
        <w:rPr>
          <w:sz w:val="26"/>
          <w:szCs w:val="26"/>
        </w:rPr>
        <w:t>_________</w:t>
      </w:r>
    </w:p>
    <w:p w:rsidR="0054795F" w:rsidRPr="00B86362" w:rsidRDefault="0054795F" w:rsidP="0054795F">
      <w:pPr>
        <w:spacing w:line="360" w:lineRule="auto"/>
        <w:rPr>
          <w:sz w:val="26"/>
          <w:szCs w:val="26"/>
        </w:rPr>
      </w:pPr>
    </w:p>
    <w:p w:rsidR="00B86362" w:rsidRPr="00B86362" w:rsidRDefault="00B86362" w:rsidP="0054795F">
      <w:pPr>
        <w:spacing w:line="360" w:lineRule="auto"/>
        <w:rPr>
          <w:sz w:val="26"/>
          <w:szCs w:val="26"/>
        </w:rPr>
      </w:pPr>
      <w:r w:rsidRPr="00393D76">
        <w:rPr>
          <w:sz w:val="26"/>
          <w:szCs w:val="26"/>
        </w:rPr>
        <w:t>Welches ist Ihre wichtigste Erkenntnis oder Erfahrung aus dem Training?</w:t>
      </w:r>
      <w:r w:rsidRPr="00393D76">
        <w:rPr>
          <w:sz w:val="26"/>
          <w:szCs w:val="26"/>
        </w:rPr>
        <w:tab/>
        <w:t>__________________________________________________</w:t>
      </w:r>
    </w:p>
    <w:p w:rsidR="00B86362" w:rsidRDefault="00B86362" w:rsidP="00A848C7">
      <w:pPr>
        <w:spacing w:line="360" w:lineRule="auto"/>
        <w:rPr>
          <w:sz w:val="24"/>
        </w:rPr>
      </w:pPr>
    </w:p>
    <w:p w:rsidR="00A848C7" w:rsidRDefault="00A848C7" w:rsidP="00A848C7">
      <w:pPr>
        <w:spacing w:line="360" w:lineRule="auto"/>
        <w:rPr>
          <w:sz w:val="24"/>
        </w:rPr>
      </w:pPr>
      <w:r>
        <w:rPr>
          <w:sz w:val="24"/>
        </w:rPr>
        <w:t xml:space="preserve">An wie vielen Abenden haben Sie teilgenommen?   </w:t>
      </w:r>
      <w:r>
        <w:rPr>
          <w:sz w:val="24"/>
        </w:rPr>
        <w:tab/>
      </w:r>
      <w:r w:rsidR="0054795F">
        <w:rPr>
          <w:sz w:val="24"/>
        </w:rPr>
        <w:tab/>
        <w:t xml:space="preserve">An </w:t>
      </w:r>
      <w:r>
        <w:rPr>
          <w:sz w:val="24"/>
        </w:rPr>
        <w:t xml:space="preserve">________ </w:t>
      </w:r>
      <w:r w:rsidR="0054795F">
        <w:rPr>
          <w:sz w:val="24"/>
        </w:rPr>
        <w:t>Abenden</w:t>
      </w:r>
      <w:r>
        <w:rPr>
          <w:sz w:val="24"/>
        </w:rPr>
        <w:t xml:space="preserve">    </w:t>
      </w:r>
      <w:r>
        <w:rPr>
          <w:sz w:val="24"/>
        </w:rPr>
        <w:tab/>
      </w:r>
      <w:r>
        <w:rPr>
          <w:sz w:val="24"/>
        </w:rPr>
        <w:tab/>
      </w:r>
      <w:r w:rsidR="0054795F">
        <w:rPr>
          <w:sz w:val="24"/>
        </w:rPr>
        <w:t xml:space="preserve">an </w:t>
      </w:r>
      <w:r>
        <w:rPr>
          <w:sz w:val="24"/>
        </w:rPr>
        <w:t>alle</w:t>
      </w:r>
      <w:r w:rsidR="0054795F">
        <w:rPr>
          <w:sz w:val="24"/>
        </w:rPr>
        <w:t>n Abenden</w:t>
      </w:r>
      <w:r>
        <w:rPr>
          <w:sz w:val="24"/>
        </w:rPr>
        <w:t xml:space="preserve">   (  )</w:t>
      </w:r>
    </w:p>
    <w:p w:rsidR="00A848C7" w:rsidRDefault="00A848C7" w:rsidP="00A848C7">
      <w:pPr>
        <w:spacing w:line="360" w:lineRule="auto"/>
        <w:rPr>
          <w:sz w:val="24"/>
        </w:rPr>
      </w:pPr>
      <w:r>
        <w:rPr>
          <w:sz w:val="24"/>
        </w:rPr>
        <w:t xml:space="preserve">Sind Sie Mitarbeitende*r in der Gemeinde?          </w:t>
      </w:r>
      <w:r>
        <w:rPr>
          <w:sz w:val="24"/>
        </w:rPr>
        <w:tab/>
      </w:r>
      <w:r w:rsidR="0054795F">
        <w:rPr>
          <w:sz w:val="24"/>
        </w:rPr>
        <w:tab/>
      </w:r>
      <w:r>
        <w:rPr>
          <w:sz w:val="24"/>
        </w:rPr>
        <w:t>Ja 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54795F">
        <w:rPr>
          <w:sz w:val="24"/>
        </w:rPr>
        <w:tab/>
      </w:r>
      <w:r w:rsidR="0054795F">
        <w:rPr>
          <w:sz w:val="24"/>
        </w:rPr>
        <w:tab/>
      </w:r>
      <w:r>
        <w:rPr>
          <w:sz w:val="24"/>
        </w:rPr>
        <w:t>Nein  (  )</w:t>
      </w:r>
    </w:p>
    <w:p w:rsidR="0054795F" w:rsidRDefault="0054795F" w:rsidP="00A848C7">
      <w:pPr>
        <w:spacing w:line="360" w:lineRule="auto"/>
        <w:rPr>
          <w:sz w:val="24"/>
        </w:rPr>
      </w:pPr>
    </w:p>
    <w:p w:rsidR="0054795F" w:rsidRPr="0054795F" w:rsidRDefault="0054795F">
      <w:pPr>
        <w:spacing w:line="360" w:lineRule="auto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78C66B" wp14:editId="1A60BD62">
                <wp:simplePos x="0" y="0"/>
                <wp:positionH relativeFrom="column">
                  <wp:posOffset>6858000</wp:posOffset>
                </wp:positionH>
                <wp:positionV relativeFrom="paragraph">
                  <wp:posOffset>46355</wp:posOffset>
                </wp:positionV>
                <wp:extent cx="600075" cy="114300"/>
                <wp:effectExtent l="0" t="19050" r="47625" b="38100"/>
                <wp:wrapNone/>
                <wp:docPr id="1" name="Pfeil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1" o:spid="_x0000_s1026" type="#_x0000_t13" style="position:absolute;margin-left:540pt;margin-top:3.65pt;width:47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" adj="19543" fillcolor="black [3200]" strokecolor="black [1600]" strokeweight="2pt"/>
            </w:pict>
          </mc:Fallback>
        </mc:AlternateContent>
      </w:r>
      <w:r w:rsidRPr="0054795F">
        <w:rPr>
          <w:b/>
          <w:sz w:val="24"/>
        </w:rPr>
        <w:t>Bitte nutzen Sie die Rückseite des Blattes für alles, was Sie uns sonst noch sagen möchten.</w:t>
      </w:r>
      <w:r>
        <w:rPr>
          <w:b/>
          <w:sz w:val="24"/>
        </w:rPr>
        <w:t xml:space="preserve">  </w:t>
      </w:r>
    </w:p>
    <w:sectPr w:rsidR="0054795F" w:rsidRPr="0054795F" w:rsidSect="0054795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8C7"/>
    <w:rsid w:val="002523C2"/>
    <w:rsid w:val="00384CE0"/>
    <w:rsid w:val="00393D76"/>
    <w:rsid w:val="004A3DEF"/>
    <w:rsid w:val="0054795F"/>
    <w:rsid w:val="00636AFA"/>
    <w:rsid w:val="00A04C8B"/>
    <w:rsid w:val="00A848C7"/>
    <w:rsid w:val="00B63569"/>
    <w:rsid w:val="00B86362"/>
    <w:rsid w:val="00C1016A"/>
    <w:rsid w:val="00D0613E"/>
    <w:rsid w:val="00FC529D"/>
    <w:rsid w:val="00FD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="Times New Roman" w:hAnsi="Trebuchet MS" w:cs="Times New Roman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D061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0613E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0613E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613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0613E"/>
    <w:rPr>
      <w:b/>
      <w:bCs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613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61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="Times New Roman" w:hAnsi="Trebuchet MS" w:cs="Times New Roman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D061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0613E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0613E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613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0613E"/>
    <w:rPr>
      <w:b/>
      <w:bCs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613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61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53D65B5EF46541AB2C965A84074A9B" ma:contentTypeVersion="14" ma:contentTypeDescription="Ein neues Dokument erstellen." ma:contentTypeScope="" ma:versionID="371dbbde85dad675b460867281ff84a1">
  <xsd:schema xmlns:xsd="http://www.w3.org/2001/XMLSchema" xmlns:xs="http://www.w3.org/2001/XMLSchema" xmlns:p="http://schemas.microsoft.com/office/2006/metadata/properties" xmlns:ns2="ece4ec67-50c5-40e5-9cc6-a519089e0869" xmlns:ns3="786bfff9-2c23-44ec-b78f-d830646a9d74" targetNamespace="http://schemas.microsoft.com/office/2006/metadata/properties" ma:root="true" ma:fieldsID="c659e5ca0b77db6b8deb21a7c2261d4b" ns2:_="" ns3:_="">
    <xsd:import namespace="ece4ec67-50c5-40e5-9cc6-a519089e0869"/>
    <xsd:import namespace="786bfff9-2c23-44ec-b78f-d830646a9d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4ec67-50c5-40e5-9cc6-a519089e0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bfff9-2c23-44ec-b78f-d830646a9d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615f7b0-7d06-43ab-8316-d681ddf4efa8}" ma:internalName="TaxCatchAll" ma:showField="CatchAllData" ma:web="786bfff9-2c23-44ec-b78f-d830646a9d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6bfff9-2c23-44ec-b78f-d830646a9d74" xsi:nil="true"/>
    <lcf76f155ced4ddcb4097134ff3c332f xmlns="ece4ec67-50c5-40e5-9cc6-a519089e08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E0AE52-3950-4FCA-A6DB-7E5BB2B6CFEE}"/>
</file>

<file path=customXml/itemProps2.xml><?xml version="1.0" encoding="utf-8"?>
<ds:datastoreItem xmlns:ds="http://schemas.openxmlformats.org/officeDocument/2006/customXml" ds:itemID="{E37191D0-1D2A-474E-9C91-8E66552F4024}"/>
</file>

<file path=customXml/itemProps3.xml><?xml version="1.0" encoding="utf-8"?>
<ds:datastoreItem xmlns:ds="http://schemas.openxmlformats.org/officeDocument/2006/customXml" ds:itemID="{B6017A53-F619-4D5C-8035-2C96D5A758DB}"/>
</file>

<file path=docProps/app.xml><?xml version="1.0" encoding="utf-8"?>
<Properties xmlns="http://schemas.openxmlformats.org/officeDocument/2006/extended-properties" xmlns:vt="http://schemas.openxmlformats.org/officeDocument/2006/docPropsVTypes">
  <Template>3C665C72.dotm</Template>
  <TotalTime>0</TotalTime>
  <Pages>1</Pages>
  <Words>268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EOK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Ebert, Axel</dc:creator>
  <cp:lastModifiedBy>Mayer, Sabine</cp:lastModifiedBy>
  <cp:revision>13</cp:revision>
  <dcterms:created xsi:type="dcterms:W3CDTF">2018-05-28T16:07:00Z</dcterms:created>
  <dcterms:modified xsi:type="dcterms:W3CDTF">2018-06-14T08:03:00Z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0x0101006E53D65B5EF46541AB2C965A84074A9B</vt:lpwstr>
  </property>
</Properties>
</file>